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CF3F" w14:textId="77777777" w:rsidR="003476FC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                                                                           KÉRELEM</w:t>
      </w:r>
    </w:p>
    <w:p w14:paraId="7601897D" w14:textId="77777777" w:rsidR="003476FC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                                                     póthagyatéki leltár felvétele iránt</w:t>
      </w:r>
    </w:p>
    <w:p w14:paraId="34047CF1" w14:textId="77777777" w:rsidR="003476FC" w:rsidRDefault="003476FC">
      <w:pPr>
        <w:jc w:val="both"/>
        <w:rPr>
          <w:rFonts w:cs="Calibri"/>
          <w:sz w:val="24"/>
          <w:szCs w:val="24"/>
        </w:rPr>
      </w:pPr>
    </w:p>
    <w:p w14:paraId="2B39FF32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Alulírott………………………………………………………………..….……..….(kérelmező </w:t>
      </w:r>
    </w:p>
    <w:p w14:paraId="6AFFEC3D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neve………….…………………….…(születési neve…………………………………………..(születési</w:t>
      </w:r>
    </w:p>
    <w:p w14:paraId="7716E082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helye, ideje) …………………………………………………………….......................szám alatti lakos, azzal a</w:t>
      </w:r>
    </w:p>
    <w:p w14:paraId="43AFE146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kérelemmel fordulok Önökhöz, hogy szíveskedjenek……………………………………………………………</w:t>
      </w:r>
    </w:p>
    <w:p w14:paraId="4D62129F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(név)…………………………………………….…...(születési neve)……………………………………………..</w:t>
      </w:r>
    </w:p>
    <w:p w14:paraId="46712F95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……………………(születési helye, ideje) ……………………………(elhalálozás helye, ideje)</w:t>
      </w:r>
    </w:p>
    <w:p w14:paraId="7F3B4E74" w14:textId="77777777" w:rsidR="003476FC" w:rsidRDefault="00000000">
      <w:pPr>
        <w:spacing w:before="120"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utolsó bejelentett lakcíme:|__||__||__||__| …………………………….város……….…………………………...</w:t>
      </w:r>
    </w:p>
    <w:p w14:paraId="213DA47D" w14:textId="77777777" w:rsidR="003476FC" w:rsidRDefault="00000000">
      <w:pPr>
        <w:spacing w:before="120"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utca ………… hsz. …../…. ajtó póthagyatéki eljárást lefolytatni.</w:t>
      </w:r>
    </w:p>
    <w:p w14:paraId="54DC1C10" w14:textId="77777777" w:rsidR="003476FC" w:rsidRDefault="003476FC">
      <w:pPr>
        <w:spacing w:before="120" w:after="0" w:line="240" w:lineRule="auto"/>
        <w:jc w:val="both"/>
        <w:rPr>
          <w:rFonts w:cs="Calibri"/>
          <w:sz w:val="24"/>
          <w:szCs w:val="24"/>
        </w:rPr>
      </w:pPr>
    </w:p>
    <w:p w14:paraId="1B2D64B0" w14:textId="77777777" w:rsidR="003476FC" w:rsidRDefault="00000000">
      <w:pPr>
        <w:spacing w:before="120"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 póthagyatéki eljárás lefolytatását az alábbiakra kérem: ………………………….………….………………</w:t>
      </w:r>
    </w:p>
    <w:p w14:paraId="377C635E" w14:textId="77777777" w:rsidR="003476FC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.......................................…………………………………………………………………………………….………………...........................</w:t>
      </w:r>
    </w:p>
    <w:p w14:paraId="39FCE62A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Az elhunyt hozzátartozói (az öröklésben érdekeltek, házastárs, gyermek, stb.):</w:t>
      </w:r>
    </w:p>
    <w:p w14:paraId="3616AB01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név……………………………………………………………………………………………………….</w:t>
      </w:r>
    </w:p>
    <w:p w14:paraId="1EAB25B9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születési név…………………………………………………………………………………………….</w:t>
      </w:r>
    </w:p>
    <w:p w14:paraId="26D2F450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anyja neve……………………………………………………………………………………………….</w:t>
      </w:r>
    </w:p>
    <w:p w14:paraId="05F36D32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születési hely, idő……………………………………………………………………………………….</w:t>
      </w:r>
    </w:p>
    <w:p w14:paraId="66B0B941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lakcím…………………………………………………………………………………………………….</w:t>
      </w:r>
    </w:p>
    <w:p w14:paraId="24BFE541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adóazonosító jel…………………………………………………………………………………………</w:t>
      </w:r>
    </w:p>
    <w:p w14:paraId="70CAC501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személyi azonosító szám………………………………………………………………………………</w:t>
      </w:r>
    </w:p>
    <w:p w14:paraId="2DF4A1C3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rokonsági fok…………………………………………………………………………………………….</w:t>
      </w:r>
    </w:p>
    <w:p w14:paraId="1CEE8CFC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telefonszám/e-mail cím…………………………………………………………………………………</w:t>
      </w:r>
    </w:p>
    <w:p w14:paraId="06A35C8B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Megjegyzés: amennyiben több öröklésben érdekelt hozzátartozó van a 3. oldalon folytatható</w:t>
      </w:r>
    </w:p>
    <w:p w14:paraId="4421EE6D" w14:textId="77777777" w:rsidR="003476FC" w:rsidRDefault="003476FC">
      <w:pPr>
        <w:rPr>
          <w:rFonts w:cs="Calibri"/>
          <w:sz w:val="24"/>
          <w:szCs w:val="24"/>
        </w:rPr>
      </w:pPr>
    </w:p>
    <w:p w14:paraId="64C4B2B2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Kelt: ……………………..., ........... év….……… hó …… nap           </w:t>
      </w:r>
    </w:p>
    <w:p w14:paraId="69085477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………………………………………</w:t>
      </w:r>
    </w:p>
    <w:p w14:paraId="7F9D5875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kérelmező aláírása</w:t>
      </w:r>
    </w:p>
    <w:p w14:paraId="52576AAD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                                                                                                         telefonszám…………………………….</w:t>
      </w:r>
    </w:p>
    <w:p w14:paraId="7EA45785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e-mail cím……………………………….</w:t>
      </w:r>
    </w:p>
    <w:p w14:paraId="01BE8002" w14:textId="77777777" w:rsidR="003476FC" w:rsidRDefault="003476FC">
      <w:pPr>
        <w:rPr>
          <w:rFonts w:cs="Calibri"/>
          <w:sz w:val="24"/>
          <w:szCs w:val="24"/>
        </w:rPr>
      </w:pPr>
    </w:p>
    <w:p w14:paraId="0441756B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Kérjük mellékelni az alábbiakat:                                                        </w:t>
      </w:r>
    </w:p>
    <w:p w14:paraId="5E422F30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halotti anyakönyv másolata kérelmező aláírása                             </w:t>
      </w:r>
    </w:p>
    <w:p w14:paraId="2C192071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hagyaték átadóvégzés másolata</w:t>
      </w:r>
    </w:p>
    <w:p w14:paraId="5AFE5BB3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póthagyaték tárgyának igazolása</w:t>
      </w:r>
    </w:p>
    <w:p w14:paraId="6B10DB42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</w:t>
      </w:r>
    </w:p>
    <w:p w14:paraId="00B86F23" w14:textId="77777777" w:rsidR="003476FC" w:rsidRDefault="003476FC">
      <w:pPr>
        <w:rPr>
          <w:rFonts w:cs="Calibri"/>
          <w:sz w:val="24"/>
          <w:szCs w:val="24"/>
        </w:rPr>
      </w:pPr>
    </w:p>
    <w:p w14:paraId="3E8C4471" w14:textId="77777777" w:rsidR="003476FC" w:rsidRDefault="003476FC">
      <w:pPr>
        <w:rPr>
          <w:rFonts w:cs="Calibri"/>
          <w:sz w:val="24"/>
          <w:szCs w:val="24"/>
        </w:rPr>
      </w:pPr>
    </w:p>
    <w:p w14:paraId="262A7BC5" w14:textId="77777777" w:rsidR="003476FC" w:rsidRDefault="003476FC">
      <w:pPr>
        <w:rPr>
          <w:rFonts w:cs="Calibri"/>
          <w:sz w:val="24"/>
          <w:szCs w:val="24"/>
        </w:rPr>
      </w:pPr>
    </w:p>
    <w:p w14:paraId="46DAF5E7" w14:textId="77777777" w:rsidR="003476FC" w:rsidRDefault="003476FC">
      <w:pPr>
        <w:rPr>
          <w:rFonts w:cs="Calibri"/>
          <w:sz w:val="24"/>
          <w:szCs w:val="24"/>
        </w:rPr>
      </w:pPr>
    </w:p>
    <w:p w14:paraId="591887BE" w14:textId="77777777" w:rsidR="003476FC" w:rsidRDefault="003476FC">
      <w:pPr>
        <w:rPr>
          <w:rFonts w:cs="Calibri"/>
          <w:sz w:val="24"/>
          <w:szCs w:val="24"/>
        </w:rPr>
      </w:pPr>
    </w:p>
    <w:p w14:paraId="1D1C6249" w14:textId="77777777" w:rsidR="003476FC" w:rsidRDefault="003476FC">
      <w:pPr>
        <w:rPr>
          <w:rFonts w:cs="Calibri"/>
          <w:sz w:val="24"/>
          <w:szCs w:val="24"/>
        </w:rPr>
      </w:pPr>
    </w:p>
    <w:p w14:paraId="64F35153" w14:textId="77777777" w:rsidR="003476FC" w:rsidRDefault="003476FC">
      <w:pPr>
        <w:rPr>
          <w:rFonts w:cs="Calibri"/>
          <w:sz w:val="24"/>
          <w:szCs w:val="24"/>
        </w:rPr>
      </w:pPr>
    </w:p>
    <w:p w14:paraId="6583CFF1" w14:textId="77777777" w:rsidR="003476FC" w:rsidRDefault="003476FC">
      <w:pPr>
        <w:rPr>
          <w:rFonts w:cs="Calibri"/>
          <w:sz w:val="24"/>
          <w:szCs w:val="24"/>
        </w:rPr>
      </w:pPr>
    </w:p>
    <w:p w14:paraId="0CCD34E2" w14:textId="77777777" w:rsidR="003476FC" w:rsidRDefault="003476FC">
      <w:pPr>
        <w:rPr>
          <w:rFonts w:cs="Calibri"/>
          <w:sz w:val="24"/>
          <w:szCs w:val="24"/>
        </w:rPr>
      </w:pPr>
    </w:p>
    <w:p w14:paraId="37727DE5" w14:textId="77777777" w:rsidR="003476FC" w:rsidRDefault="003476FC">
      <w:pPr>
        <w:rPr>
          <w:rFonts w:cs="Calibri"/>
          <w:sz w:val="24"/>
          <w:szCs w:val="24"/>
        </w:rPr>
      </w:pPr>
    </w:p>
    <w:p w14:paraId="3E549215" w14:textId="77777777" w:rsidR="003476FC" w:rsidRDefault="003476FC">
      <w:pPr>
        <w:rPr>
          <w:rFonts w:cs="Calibri"/>
          <w:sz w:val="24"/>
          <w:szCs w:val="24"/>
        </w:rPr>
      </w:pPr>
    </w:p>
    <w:p w14:paraId="4D750BF1" w14:textId="77777777" w:rsidR="003476FC" w:rsidRDefault="003476FC">
      <w:pPr>
        <w:rPr>
          <w:rFonts w:cs="Calibri"/>
          <w:sz w:val="24"/>
          <w:szCs w:val="24"/>
        </w:rPr>
      </w:pPr>
    </w:p>
    <w:p w14:paraId="1E57EE00" w14:textId="77777777" w:rsidR="003476FC" w:rsidRDefault="003476FC">
      <w:pPr>
        <w:rPr>
          <w:rFonts w:cs="Calibri"/>
          <w:sz w:val="24"/>
          <w:szCs w:val="24"/>
        </w:rPr>
      </w:pPr>
    </w:p>
    <w:p w14:paraId="2E523A7C" w14:textId="77777777" w:rsidR="003476FC" w:rsidRDefault="003476FC">
      <w:pPr>
        <w:rPr>
          <w:rFonts w:cs="Calibri"/>
          <w:sz w:val="24"/>
          <w:szCs w:val="24"/>
        </w:rPr>
      </w:pPr>
    </w:p>
    <w:p w14:paraId="239A81A3" w14:textId="77777777" w:rsidR="003476FC" w:rsidRDefault="003476FC">
      <w:pPr>
        <w:rPr>
          <w:rFonts w:cs="Calibri"/>
          <w:sz w:val="24"/>
          <w:szCs w:val="24"/>
        </w:rPr>
      </w:pPr>
    </w:p>
    <w:p w14:paraId="796C14D7" w14:textId="77777777" w:rsidR="003476FC" w:rsidRDefault="003476FC">
      <w:pPr>
        <w:rPr>
          <w:rFonts w:cs="Calibri"/>
          <w:sz w:val="24"/>
          <w:szCs w:val="24"/>
        </w:rPr>
      </w:pPr>
    </w:p>
    <w:p w14:paraId="42687903" w14:textId="77777777" w:rsidR="003476FC" w:rsidRDefault="003476FC">
      <w:pPr>
        <w:rPr>
          <w:rFonts w:cs="Calibri"/>
          <w:sz w:val="24"/>
          <w:szCs w:val="24"/>
        </w:rPr>
      </w:pPr>
    </w:p>
    <w:p w14:paraId="3CF73A23" w14:textId="77777777" w:rsidR="003476FC" w:rsidRDefault="003476FC">
      <w:pPr>
        <w:rPr>
          <w:rFonts w:cs="Calibri"/>
          <w:sz w:val="24"/>
          <w:szCs w:val="24"/>
        </w:rPr>
      </w:pPr>
    </w:p>
    <w:p w14:paraId="737E2694" w14:textId="77777777" w:rsidR="003476FC" w:rsidRDefault="003476FC">
      <w:pPr>
        <w:rPr>
          <w:rFonts w:cs="Calibri"/>
          <w:sz w:val="24"/>
          <w:szCs w:val="24"/>
        </w:rPr>
      </w:pPr>
    </w:p>
    <w:p w14:paraId="499B021D" w14:textId="77777777" w:rsidR="003476FC" w:rsidRDefault="003476FC">
      <w:pPr>
        <w:rPr>
          <w:rFonts w:cs="Calibri"/>
          <w:sz w:val="24"/>
          <w:szCs w:val="24"/>
        </w:rPr>
      </w:pPr>
    </w:p>
    <w:p w14:paraId="5AACE03C" w14:textId="77777777" w:rsidR="003476FC" w:rsidRDefault="003476FC">
      <w:pPr>
        <w:rPr>
          <w:rFonts w:cs="Calibri"/>
          <w:sz w:val="24"/>
          <w:szCs w:val="24"/>
        </w:rPr>
      </w:pPr>
    </w:p>
    <w:p w14:paraId="35234580" w14:textId="77777777" w:rsidR="003476FC" w:rsidRDefault="003476FC">
      <w:pPr>
        <w:rPr>
          <w:rFonts w:cs="Calibri"/>
          <w:sz w:val="24"/>
          <w:szCs w:val="24"/>
        </w:rPr>
      </w:pPr>
    </w:p>
    <w:p w14:paraId="252E01F7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Az elhunyt hozzátartozói (az öröklésben érdekeltek, házastárs, gyermek, stb.):</w:t>
      </w:r>
    </w:p>
    <w:p w14:paraId="710E18A0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név……………………………………………………………………………………………………….</w:t>
      </w:r>
    </w:p>
    <w:p w14:paraId="44D39F4C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születési név…………………………………………………………………………………………….</w:t>
      </w:r>
    </w:p>
    <w:p w14:paraId="0592F31D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anyja neve……………………………………………………………………………………………….</w:t>
      </w:r>
    </w:p>
    <w:p w14:paraId="71856477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születési hely, idő……………………………………………………………………………………….</w:t>
      </w:r>
    </w:p>
    <w:p w14:paraId="256C2DA1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lakcím…………………………………………………………………………………………………….</w:t>
      </w:r>
    </w:p>
    <w:p w14:paraId="421F51D4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adóazonosító jel…………………………………………………………………………………………</w:t>
      </w:r>
    </w:p>
    <w:p w14:paraId="469311C6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személyi azonosító szám………………………………………………………………………………</w:t>
      </w:r>
    </w:p>
    <w:p w14:paraId="131DB804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rokonsági fok…………………………………………………………………………………………….</w:t>
      </w:r>
    </w:p>
    <w:p w14:paraId="7629382F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telefonszám/e-mail cím…………………………………………………………………………………</w:t>
      </w:r>
    </w:p>
    <w:p w14:paraId="265D4EE6" w14:textId="77777777" w:rsidR="003476FC" w:rsidRDefault="003476FC">
      <w:pPr>
        <w:rPr>
          <w:rFonts w:cs="Calibri"/>
          <w:sz w:val="24"/>
          <w:szCs w:val="24"/>
        </w:rPr>
      </w:pPr>
    </w:p>
    <w:p w14:paraId="64A88FB7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Az elhunyt hozzátartozói (az öröklésben érdekeltek, házastárs, gyermek, stb.):</w:t>
      </w:r>
    </w:p>
    <w:p w14:paraId="319E483B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név……………………………………………………………………………………………………….</w:t>
      </w:r>
    </w:p>
    <w:p w14:paraId="2045D6BA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születési név…………………………………………………………………………………………….</w:t>
      </w:r>
    </w:p>
    <w:p w14:paraId="324B6880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anyja neve……………………………………………………………………………………………….</w:t>
      </w:r>
    </w:p>
    <w:p w14:paraId="11F4C28E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születési hely, idő……………………………………………………………………………………….</w:t>
      </w:r>
    </w:p>
    <w:p w14:paraId="75D88312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lakcím…………………………………………………………………………………………………….</w:t>
      </w:r>
    </w:p>
    <w:p w14:paraId="0E29404E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adóazonosító jel…………………………………………………………………………………………</w:t>
      </w:r>
    </w:p>
    <w:p w14:paraId="5F94A010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személyi azonosító szám………………………………………………………………………………</w:t>
      </w:r>
    </w:p>
    <w:p w14:paraId="63CD7AB3" w14:textId="77777777" w:rsidR="003476FC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rokonsági fok…………………………………………………………………………………………….</w:t>
      </w:r>
    </w:p>
    <w:p w14:paraId="5CE90CA7" w14:textId="77777777" w:rsidR="003476FC" w:rsidRDefault="003476FC">
      <w:pPr>
        <w:rPr>
          <w:rFonts w:cs="Calibri"/>
          <w:sz w:val="24"/>
          <w:szCs w:val="24"/>
        </w:rPr>
      </w:pPr>
    </w:p>
    <w:sectPr w:rsidR="003476F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4EAB" w14:textId="77777777" w:rsidR="00827ED5" w:rsidRDefault="00827ED5">
      <w:pPr>
        <w:spacing w:after="0" w:line="240" w:lineRule="auto"/>
      </w:pPr>
      <w:r>
        <w:separator/>
      </w:r>
    </w:p>
  </w:endnote>
  <w:endnote w:type="continuationSeparator" w:id="0">
    <w:p w14:paraId="3EAAAF3B" w14:textId="77777777" w:rsidR="00827ED5" w:rsidRDefault="0082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6536" w14:textId="77777777" w:rsidR="00827ED5" w:rsidRDefault="00827E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7B066D" w14:textId="77777777" w:rsidR="00827ED5" w:rsidRDefault="00827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76FC"/>
    <w:rsid w:val="001B3F07"/>
    <w:rsid w:val="003476FC"/>
    <w:rsid w:val="00827ED5"/>
    <w:rsid w:val="00B5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A190"/>
  <w15:docId w15:val="{782C2896-10F2-41D2-A93B-B2416607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Cmsor2Char">
    <w:name w:val="Címsor 2 Char"/>
    <w:basedOn w:val="Bekezdsalapbettpus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2F5496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2F5496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2F5496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</w:pPr>
  </w:style>
  <w:style w:type="character" w:styleId="Erskiemels">
    <w:name w:val="Intense Emphasis"/>
    <w:basedOn w:val="Bekezdsalapbettpusa"/>
    <w:rPr>
      <w:i/>
      <w:iCs/>
      <w:color w:val="2F5496"/>
    </w:rPr>
  </w:style>
  <w:style w:type="paragraph" w:styleId="Kiemeltidzet">
    <w:name w:val="Intense Quote"/>
    <w:basedOn w:val="Norml"/>
    <w:next w:val="Norm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KiemeltidzetChar">
    <w:name w:val="Kiemelt idézet Char"/>
    <w:basedOn w:val="Bekezdsalapbettpusa"/>
    <w:rPr>
      <w:i/>
      <w:iCs/>
      <w:color w:val="2F5496"/>
    </w:rPr>
  </w:style>
  <w:style w:type="character" w:styleId="Ershivatkozs">
    <w:name w:val="Intense Reference"/>
    <w:basedOn w:val="Bekezdsalapbettpusa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3027</Characters>
  <Application>Microsoft Office Word</Application>
  <DocSecurity>0</DocSecurity>
  <Lines>25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Bári Nagy Nikolett</dc:creator>
  <dc:description/>
  <cp:lastModifiedBy>Andrea Heicman</cp:lastModifiedBy>
  <cp:revision>2</cp:revision>
  <dcterms:created xsi:type="dcterms:W3CDTF">2026-09-13T22:32:00Z</dcterms:created>
  <dcterms:modified xsi:type="dcterms:W3CDTF">2026-09-13T22:32:00Z</dcterms:modified>
</cp:coreProperties>
</file>